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1"/>
        <w:tblW w:w="9450" w:type="dxa"/>
        <w:jc w:val="center"/>
        <w:tblBorders>
          <w:top w:val="thinThickMediumGap" w:sz="24" w:space="0" w:color="275317" w:themeColor="accent6" w:themeShade="80"/>
          <w:left w:val="thinThickMediumGap" w:sz="24" w:space="0" w:color="275317" w:themeColor="accent6" w:themeShade="80"/>
          <w:bottom w:val="thickThinMediumGap" w:sz="24" w:space="0" w:color="275317" w:themeColor="accent6" w:themeShade="80"/>
          <w:right w:val="thickThinMediumGap" w:sz="24" w:space="0" w:color="275317" w:themeColor="accent6" w:themeShade="80"/>
          <w:insideH w:val="none" w:sz="0" w:space="0" w:color="auto"/>
          <w:insideV w:val="none" w:sz="0" w:space="0" w:color="auto"/>
        </w:tblBorders>
        <w:tblLayout w:type="fixed"/>
        <w:tblCellMar>
          <w:top w:w="72" w:type="dxa"/>
          <w:left w:w="115" w:type="dxa"/>
          <w:right w:w="115" w:type="dxa"/>
        </w:tblCellMar>
        <w:tblLook w:val="04A0" w:firstRow="1" w:lastRow="0" w:firstColumn="1" w:lastColumn="0" w:noHBand="0" w:noVBand="1"/>
      </w:tblPr>
      <w:tblGrid>
        <w:gridCol w:w="2610"/>
        <w:gridCol w:w="2790"/>
        <w:gridCol w:w="2520"/>
        <w:gridCol w:w="1530"/>
      </w:tblGrid>
      <w:tr w:rsidR="0099756D" w:rsidRPr="00C5064E" w14:paraId="23EB9099" w14:textId="77777777" w:rsidTr="0099756D">
        <w:trPr>
          <w:trHeight w:val="1068"/>
          <w:jc w:val="center"/>
        </w:trPr>
        <w:tc>
          <w:tcPr>
            <w:tcW w:w="2610" w:type="dxa"/>
            <w:tcBorders>
              <w:top w:val="thinThickMediumGap" w:sz="24" w:space="0" w:color="275317" w:themeColor="accent6" w:themeShade="80"/>
              <w:bottom w:val="thinThickMediumGap" w:sz="4" w:space="0" w:color="275317" w:themeColor="accent6" w:themeShade="80"/>
            </w:tcBorders>
          </w:tcPr>
          <w:p w14:paraId="03C09F2D" w14:textId="77777777" w:rsidR="0099756D" w:rsidRPr="00C5064E" w:rsidRDefault="0099756D" w:rsidP="00C5064E">
            <w:pPr>
              <w:jc w:val="center"/>
              <w:rPr>
                <w:sz w:val="20"/>
                <w:szCs w:val="20"/>
              </w:rPr>
            </w:pPr>
            <w:r w:rsidRPr="00C5064E">
              <w:rPr>
                <w:sz w:val="20"/>
                <w:szCs w:val="20"/>
              </w:rPr>
              <w:t>Weeki Wachee</w:t>
            </w:r>
            <w:r>
              <w:rPr>
                <w:sz w:val="20"/>
                <w:szCs w:val="20"/>
              </w:rPr>
              <w:t xml:space="preserve"> </w:t>
            </w:r>
            <w:r w:rsidRPr="00C5064E">
              <w:rPr>
                <w:sz w:val="20"/>
                <w:szCs w:val="20"/>
              </w:rPr>
              <w:t>High School</w:t>
            </w:r>
          </w:p>
          <w:p w14:paraId="0FA74024" w14:textId="77777777" w:rsidR="0099756D" w:rsidRPr="00C5064E" w:rsidRDefault="0099756D" w:rsidP="00C5064E">
            <w:pPr>
              <w:jc w:val="center"/>
              <w:rPr>
                <w:sz w:val="20"/>
                <w:szCs w:val="20"/>
              </w:rPr>
            </w:pPr>
            <w:r w:rsidRPr="00C5064E">
              <w:rPr>
                <w:sz w:val="20"/>
                <w:szCs w:val="20"/>
              </w:rPr>
              <w:t>12150 Vespa Way</w:t>
            </w:r>
          </w:p>
          <w:p w14:paraId="1E5460CC" w14:textId="77777777" w:rsidR="0099756D" w:rsidRPr="00C5064E" w:rsidRDefault="0099756D" w:rsidP="00C5064E">
            <w:pPr>
              <w:jc w:val="center"/>
              <w:rPr>
                <w:sz w:val="24"/>
                <w:szCs w:val="24"/>
              </w:rPr>
            </w:pPr>
            <w:r w:rsidRPr="00C5064E">
              <w:rPr>
                <w:sz w:val="20"/>
                <w:szCs w:val="20"/>
              </w:rPr>
              <w:t>Weeki Wachee, FL 34614</w:t>
            </w:r>
          </w:p>
        </w:tc>
        <w:tc>
          <w:tcPr>
            <w:tcW w:w="2790" w:type="dxa"/>
            <w:tcBorders>
              <w:top w:val="thinThickMediumGap" w:sz="24" w:space="0" w:color="275317" w:themeColor="accent6" w:themeShade="80"/>
              <w:bottom w:val="thinThickMediumGap" w:sz="4" w:space="0" w:color="275317" w:themeColor="accent6" w:themeShade="80"/>
            </w:tcBorders>
            <w:vAlign w:val="center"/>
          </w:tcPr>
          <w:p w14:paraId="26124309" w14:textId="77777777" w:rsidR="0099756D" w:rsidRPr="00C5064E" w:rsidRDefault="0099756D" w:rsidP="00C5064E">
            <w:pPr>
              <w:jc w:val="center"/>
              <w:rPr>
                <w:b/>
                <w:bCs/>
                <w:sz w:val="24"/>
                <w:szCs w:val="24"/>
              </w:rPr>
            </w:pPr>
            <w:r w:rsidRPr="00C5064E">
              <w:rPr>
                <w:b/>
                <w:bCs/>
                <w:sz w:val="24"/>
                <w:szCs w:val="24"/>
              </w:rPr>
              <w:t>Ed LaRose</w:t>
            </w:r>
          </w:p>
          <w:p w14:paraId="25A26A57" w14:textId="77777777" w:rsidR="0099756D" w:rsidRPr="00C5064E" w:rsidRDefault="0099756D" w:rsidP="00C5064E">
            <w:pPr>
              <w:jc w:val="center"/>
              <w:rPr>
                <w:sz w:val="24"/>
                <w:szCs w:val="24"/>
              </w:rPr>
            </w:pPr>
            <w:r w:rsidRPr="00C5064E">
              <w:rPr>
                <w:sz w:val="24"/>
                <w:szCs w:val="24"/>
              </w:rPr>
              <w:t>Principal</w:t>
            </w:r>
          </w:p>
        </w:tc>
        <w:tc>
          <w:tcPr>
            <w:tcW w:w="2520" w:type="dxa"/>
            <w:tcBorders>
              <w:top w:val="thinThickMediumGap" w:sz="24" w:space="0" w:color="275317" w:themeColor="accent6" w:themeShade="80"/>
              <w:bottom w:val="thinThickMediumGap" w:sz="4" w:space="0" w:color="275317" w:themeColor="accent6" w:themeShade="80"/>
            </w:tcBorders>
          </w:tcPr>
          <w:p w14:paraId="62D65CAD" w14:textId="77777777" w:rsidR="0099756D" w:rsidRPr="00C5064E" w:rsidRDefault="0099756D" w:rsidP="00C5064E">
            <w:pPr>
              <w:jc w:val="center"/>
              <w:rPr>
                <w:sz w:val="20"/>
                <w:szCs w:val="20"/>
              </w:rPr>
            </w:pPr>
            <w:r w:rsidRPr="00C5064E">
              <w:rPr>
                <w:sz w:val="20"/>
                <w:szCs w:val="20"/>
              </w:rPr>
              <w:t>Phone (352) 797-7029</w:t>
            </w:r>
          </w:p>
          <w:p w14:paraId="54AE4737" w14:textId="77777777" w:rsidR="0099756D" w:rsidRPr="00C5064E" w:rsidRDefault="0099756D" w:rsidP="00C5064E">
            <w:pPr>
              <w:jc w:val="center"/>
              <w:rPr>
                <w:sz w:val="20"/>
                <w:szCs w:val="20"/>
              </w:rPr>
            </w:pPr>
            <w:r w:rsidRPr="00C5064E">
              <w:rPr>
                <w:sz w:val="20"/>
                <w:szCs w:val="20"/>
              </w:rPr>
              <w:t>Fax (352) 797-7129</w:t>
            </w:r>
          </w:p>
          <w:p w14:paraId="3CEEF82D" w14:textId="77777777" w:rsidR="0099756D" w:rsidRPr="00C5064E" w:rsidRDefault="0099756D" w:rsidP="00C5064E">
            <w:pPr>
              <w:jc w:val="center"/>
              <w:rPr>
                <w:sz w:val="24"/>
                <w:szCs w:val="24"/>
              </w:rPr>
            </w:pPr>
            <w:r w:rsidRPr="00C5064E">
              <w:rPr>
                <w:sz w:val="20"/>
                <w:szCs w:val="20"/>
              </w:rPr>
              <w:t>Website</w:t>
            </w:r>
            <w:r>
              <w:rPr>
                <w:sz w:val="20"/>
                <w:szCs w:val="20"/>
              </w:rPr>
              <w:t xml:space="preserve">: </w:t>
            </w:r>
            <w:r w:rsidRPr="00C5064E">
              <w:rPr>
                <w:sz w:val="16"/>
                <w:szCs w:val="16"/>
              </w:rPr>
              <w:t>www.hernandoschools.org/schools/weeki-wachee-high-school</w:t>
            </w:r>
          </w:p>
        </w:tc>
        <w:tc>
          <w:tcPr>
            <w:tcW w:w="1530" w:type="dxa"/>
            <w:vMerge w:val="restart"/>
            <w:vAlign w:val="center"/>
          </w:tcPr>
          <w:p w14:paraId="36B39F1B" w14:textId="77777777" w:rsidR="0099756D" w:rsidRPr="00C5064E" w:rsidRDefault="0099756D" w:rsidP="00C5064E">
            <w:pPr>
              <w:rPr>
                <w:sz w:val="24"/>
                <w:szCs w:val="24"/>
              </w:rPr>
            </w:pPr>
            <w:r w:rsidRPr="00C5064E">
              <w:rPr>
                <w:noProof/>
              </w:rPr>
              <w:drawing>
                <wp:anchor distT="0" distB="0" distL="114300" distR="114300" simplePos="0" relativeHeight="251658240" behindDoc="0" locked="0" layoutInCell="1" allowOverlap="1" wp14:anchorId="3E1E52C5" wp14:editId="2C5A206A">
                  <wp:simplePos x="0" y="0"/>
                  <wp:positionH relativeFrom="margin">
                    <wp:posOffset>-13335</wp:posOffset>
                  </wp:positionH>
                  <wp:positionV relativeFrom="margin">
                    <wp:posOffset>-44450</wp:posOffset>
                  </wp:positionV>
                  <wp:extent cx="835660" cy="736600"/>
                  <wp:effectExtent l="0" t="0" r="2540" b="6350"/>
                  <wp:wrapNone/>
                  <wp:docPr id="1100117195" name="Picture 1100117195" descr="A logo for a school distri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logo for a school distric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5660" cy="736600"/>
                          </a:xfrm>
                          <a:prstGeom prst="rect">
                            <a:avLst/>
                          </a:prstGeom>
                        </pic:spPr>
                      </pic:pic>
                    </a:graphicData>
                  </a:graphic>
                  <wp14:sizeRelH relativeFrom="margin">
                    <wp14:pctWidth>0</wp14:pctWidth>
                  </wp14:sizeRelH>
                  <wp14:sizeRelV relativeFrom="margin">
                    <wp14:pctHeight>0</wp14:pctHeight>
                  </wp14:sizeRelV>
                </wp:anchor>
              </w:drawing>
            </w:r>
          </w:p>
        </w:tc>
      </w:tr>
      <w:tr w:rsidR="0099756D" w:rsidRPr="00C5064E" w14:paraId="62A52953" w14:textId="77777777" w:rsidTr="0099756D">
        <w:trPr>
          <w:trHeight w:val="256"/>
          <w:jc w:val="center"/>
        </w:trPr>
        <w:tc>
          <w:tcPr>
            <w:tcW w:w="2610" w:type="dxa"/>
            <w:tcBorders>
              <w:top w:val="thinThickMediumGap" w:sz="4" w:space="0" w:color="275317" w:themeColor="accent6" w:themeShade="80"/>
            </w:tcBorders>
            <w:vAlign w:val="center"/>
          </w:tcPr>
          <w:p w14:paraId="50EDBE4E" w14:textId="77777777" w:rsidR="0099756D" w:rsidRPr="00C5064E" w:rsidRDefault="0099756D" w:rsidP="00C5064E">
            <w:pPr>
              <w:jc w:val="center"/>
              <w:rPr>
                <w:b/>
                <w:bCs/>
                <w:sz w:val="20"/>
                <w:szCs w:val="20"/>
              </w:rPr>
            </w:pPr>
            <w:r>
              <w:rPr>
                <w:b/>
                <w:bCs/>
                <w:sz w:val="20"/>
                <w:szCs w:val="20"/>
              </w:rPr>
              <w:t>Kevin Bittinger</w:t>
            </w:r>
          </w:p>
          <w:p w14:paraId="4BAAA5C1" w14:textId="77777777" w:rsidR="0099756D" w:rsidRPr="00C5064E" w:rsidRDefault="0099756D" w:rsidP="00C5064E">
            <w:pPr>
              <w:jc w:val="center"/>
              <w:rPr>
                <w:sz w:val="20"/>
                <w:szCs w:val="20"/>
              </w:rPr>
            </w:pPr>
            <w:r w:rsidRPr="00C5064E">
              <w:rPr>
                <w:sz w:val="20"/>
                <w:szCs w:val="20"/>
              </w:rPr>
              <w:t>Assistant Principal</w:t>
            </w:r>
          </w:p>
        </w:tc>
        <w:tc>
          <w:tcPr>
            <w:tcW w:w="2790" w:type="dxa"/>
            <w:tcBorders>
              <w:top w:val="thinThickMediumGap" w:sz="4" w:space="0" w:color="275317" w:themeColor="accent6" w:themeShade="80"/>
            </w:tcBorders>
            <w:vAlign w:val="center"/>
          </w:tcPr>
          <w:p w14:paraId="6CA5BAC5" w14:textId="77777777" w:rsidR="0099756D" w:rsidRPr="00C5064E" w:rsidRDefault="0099756D" w:rsidP="00C5064E">
            <w:pPr>
              <w:jc w:val="center"/>
              <w:rPr>
                <w:b/>
                <w:bCs/>
                <w:sz w:val="20"/>
                <w:szCs w:val="20"/>
              </w:rPr>
            </w:pPr>
            <w:r w:rsidRPr="00C5064E">
              <w:rPr>
                <w:b/>
                <w:bCs/>
                <w:sz w:val="20"/>
                <w:szCs w:val="20"/>
              </w:rPr>
              <w:t>Mildred Murrman-Dudley</w:t>
            </w:r>
          </w:p>
          <w:p w14:paraId="2CFB19B8" w14:textId="77777777" w:rsidR="0099756D" w:rsidRPr="00C5064E" w:rsidRDefault="0099756D" w:rsidP="00C5064E">
            <w:pPr>
              <w:jc w:val="center"/>
              <w:rPr>
                <w:sz w:val="20"/>
                <w:szCs w:val="20"/>
              </w:rPr>
            </w:pPr>
            <w:r w:rsidRPr="00C5064E">
              <w:rPr>
                <w:sz w:val="20"/>
                <w:szCs w:val="20"/>
              </w:rPr>
              <w:t>Assistant Principal</w:t>
            </w:r>
          </w:p>
        </w:tc>
        <w:tc>
          <w:tcPr>
            <w:tcW w:w="2520" w:type="dxa"/>
            <w:tcBorders>
              <w:top w:val="thinThickMediumGap" w:sz="4" w:space="0" w:color="275317" w:themeColor="accent6" w:themeShade="80"/>
            </w:tcBorders>
            <w:vAlign w:val="center"/>
          </w:tcPr>
          <w:p w14:paraId="38166EF4" w14:textId="77777777" w:rsidR="0099756D" w:rsidRPr="00C5064E" w:rsidRDefault="0099756D" w:rsidP="00C5064E">
            <w:pPr>
              <w:jc w:val="center"/>
              <w:rPr>
                <w:b/>
                <w:bCs/>
                <w:sz w:val="20"/>
                <w:szCs w:val="20"/>
              </w:rPr>
            </w:pPr>
            <w:r>
              <w:rPr>
                <w:b/>
                <w:bCs/>
                <w:sz w:val="20"/>
                <w:szCs w:val="20"/>
              </w:rPr>
              <w:t>Brandy Sladek</w:t>
            </w:r>
          </w:p>
          <w:p w14:paraId="4FAB4894" w14:textId="77777777" w:rsidR="0099756D" w:rsidRPr="00C5064E" w:rsidRDefault="0099756D" w:rsidP="00C5064E">
            <w:pPr>
              <w:jc w:val="center"/>
              <w:rPr>
                <w:sz w:val="20"/>
                <w:szCs w:val="20"/>
              </w:rPr>
            </w:pPr>
            <w:r w:rsidRPr="00C5064E">
              <w:rPr>
                <w:sz w:val="20"/>
                <w:szCs w:val="20"/>
              </w:rPr>
              <w:t>Assistant Principal</w:t>
            </w:r>
          </w:p>
        </w:tc>
        <w:tc>
          <w:tcPr>
            <w:tcW w:w="1530" w:type="dxa"/>
            <w:vMerge/>
            <w:vAlign w:val="center"/>
          </w:tcPr>
          <w:p w14:paraId="790C299B" w14:textId="77777777" w:rsidR="0099756D" w:rsidRPr="00C5064E" w:rsidRDefault="0099756D" w:rsidP="00C5064E">
            <w:pPr>
              <w:rPr>
                <w:sz w:val="24"/>
                <w:szCs w:val="24"/>
              </w:rPr>
            </w:pPr>
          </w:p>
        </w:tc>
      </w:tr>
    </w:tbl>
    <w:p w14:paraId="0A57D44A" w14:textId="1A33A781" w:rsidR="00964A58" w:rsidRPr="00944AFB" w:rsidRDefault="00964A58" w:rsidP="00723A60">
      <w:pPr>
        <w:spacing w:after="0" w:line="276" w:lineRule="auto"/>
        <w:rPr>
          <w:rFonts w:ascii="Times New Roman" w:eastAsia="Stardos Stencil" w:hAnsi="Times New Roman" w:cs="Times New Roman"/>
          <w:b/>
          <w:color w:val="00B050"/>
          <w:sz w:val="6"/>
          <w:szCs w:val="6"/>
        </w:rPr>
      </w:pPr>
    </w:p>
    <w:p w14:paraId="752F4578" w14:textId="77777777" w:rsidR="00C97C07" w:rsidRDefault="00C97C07" w:rsidP="00CB526E">
      <w:pPr>
        <w:spacing w:after="0" w:line="276" w:lineRule="auto"/>
      </w:pPr>
    </w:p>
    <w:p w14:paraId="1E99186F" w14:textId="77777777" w:rsidR="0099756D" w:rsidRDefault="0099756D" w:rsidP="00CB526E">
      <w:pPr>
        <w:spacing w:after="0" w:line="276" w:lineRule="auto"/>
      </w:pPr>
    </w:p>
    <w:p w14:paraId="44C4BE7D" w14:textId="77777777" w:rsidR="0099756D" w:rsidRDefault="0099756D" w:rsidP="00CB526E">
      <w:pPr>
        <w:spacing w:after="0" w:line="276" w:lineRule="auto"/>
      </w:pPr>
    </w:p>
    <w:p w14:paraId="2724AFA6" w14:textId="77777777" w:rsidR="0099756D" w:rsidRDefault="0099756D" w:rsidP="00CB526E">
      <w:pPr>
        <w:spacing w:after="0" w:line="276" w:lineRule="auto"/>
      </w:pPr>
    </w:p>
    <w:p w14:paraId="6E4A50D3" w14:textId="77777777" w:rsidR="0099756D" w:rsidRDefault="0099756D" w:rsidP="00CB526E">
      <w:pPr>
        <w:spacing w:after="0" w:line="276" w:lineRule="auto"/>
      </w:pPr>
    </w:p>
    <w:p w14:paraId="3DDB6958" w14:textId="77777777" w:rsidR="0099756D" w:rsidRDefault="0099756D" w:rsidP="00CB526E">
      <w:pPr>
        <w:spacing w:after="0" w:line="276" w:lineRule="auto"/>
      </w:pPr>
    </w:p>
    <w:p w14:paraId="30C48290" w14:textId="66CC4C4F" w:rsidR="0099756D" w:rsidRPr="0099756D" w:rsidRDefault="0099756D" w:rsidP="00E151D8">
      <w:pPr>
        <w:spacing w:after="0" w:line="276" w:lineRule="auto"/>
        <w:jc w:val="center"/>
      </w:pPr>
      <w:r w:rsidRPr="0099756D">
        <w:br/>
      </w:r>
    </w:p>
    <w:p w14:paraId="7DD1A4DA" w14:textId="77777777" w:rsidR="0099756D" w:rsidRPr="0099756D" w:rsidRDefault="0099756D" w:rsidP="00E151D8">
      <w:pPr>
        <w:spacing w:after="0" w:line="276" w:lineRule="auto"/>
        <w:jc w:val="center"/>
      </w:pPr>
      <w:r w:rsidRPr="0099756D">
        <w:rPr>
          <w:b/>
          <w:bCs/>
        </w:rPr>
        <w:t>Weeki Wachee High School (WHS) and Hernando County School District (HCSD) Student White Hat Agreement Form</w:t>
      </w:r>
    </w:p>
    <w:p w14:paraId="6EAE3787" w14:textId="77777777" w:rsidR="0099756D" w:rsidRPr="0099756D" w:rsidRDefault="0099756D" w:rsidP="00E151D8">
      <w:pPr>
        <w:spacing w:after="0" w:line="276" w:lineRule="auto"/>
        <w:jc w:val="center"/>
      </w:pPr>
    </w:p>
    <w:p w14:paraId="2C952B75" w14:textId="77777777" w:rsidR="0099756D" w:rsidRPr="0099756D" w:rsidRDefault="0099756D" w:rsidP="00E151D8">
      <w:pPr>
        <w:spacing w:after="0" w:line="276" w:lineRule="auto"/>
        <w:jc w:val="center"/>
      </w:pPr>
      <w:r w:rsidRPr="0099756D">
        <w:rPr>
          <w:b/>
          <w:bCs/>
          <w:i/>
          <w:iCs/>
        </w:rPr>
        <w:t>Parents and WHS Students, please carefully review this document together.</w:t>
      </w:r>
    </w:p>
    <w:p w14:paraId="71B0F341" w14:textId="77777777" w:rsidR="0099756D" w:rsidRPr="0099756D" w:rsidRDefault="0099756D" w:rsidP="0099756D">
      <w:pPr>
        <w:spacing w:after="0" w:line="276" w:lineRule="auto"/>
      </w:pPr>
    </w:p>
    <w:p w14:paraId="2C70F6F5" w14:textId="77777777" w:rsidR="0099756D" w:rsidRPr="0099756D" w:rsidRDefault="0099756D" w:rsidP="0099756D">
      <w:pPr>
        <w:spacing w:after="0" w:line="276" w:lineRule="auto"/>
      </w:pPr>
      <w:r w:rsidRPr="0099756D">
        <w:t>As part of your Cybersecurity experience, students will be exposed to professional cybersecurity</w:t>
      </w:r>
    </w:p>
    <w:p w14:paraId="04BECFAD" w14:textId="77777777" w:rsidR="0099756D" w:rsidRPr="0099756D" w:rsidRDefault="0099756D" w:rsidP="0099756D">
      <w:pPr>
        <w:spacing w:after="0" w:line="276" w:lineRule="auto"/>
      </w:pPr>
      <w:r w:rsidRPr="0099756D">
        <w:t xml:space="preserve">tools and techniques. With proper use, these components allow </w:t>
      </w:r>
      <w:proofErr w:type="gramStart"/>
      <w:r w:rsidRPr="0099756D">
        <w:t>a security</w:t>
      </w:r>
      <w:proofErr w:type="gramEnd"/>
      <w:r w:rsidRPr="0099756D">
        <w:t xml:space="preserve"> or network</w:t>
      </w:r>
    </w:p>
    <w:p w14:paraId="2731DBF1" w14:textId="77777777" w:rsidR="0099756D" w:rsidRPr="0099756D" w:rsidRDefault="0099756D" w:rsidP="0099756D">
      <w:pPr>
        <w:spacing w:after="0" w:line="276" w:lineRule="auto"/>
      </w:pPr>
      <w:r w:rsidRPr="0099756D">
        <w:t>administrator to better understand the vulnerabilities and security precautions in effect. Misused,</w:t>
      </w:r>
    </w:p>
    <w:p w14:paraId="3ECF79F4" w14:textId="77777777" w:rsidR="0099756D" w:rsidRPr="0099756D" w:rsidRDefault="0099756D" w:rsidP="0099756D">
      <w:pPr>
        <w:spacing w:after="0" w:line="276" w:lineRule="auto"/>
      </w:pPr>
      <w:r w:rsidRPr="0099756D">
        <w:t>intentionally or unintentionally, these components can result in breaches of security, damage to</w:t>
      </w:r>
    </w:p>
    <w:p w14:paraId="38865178" w14:textId="77777777" w:rsidR="0099756D" w:rsidRPr="0099756D" w:rsidRDefault="0099756D" w:rsidP="0099756D">
      <w:pPr>
        <w:spacing w:after="0" w:line="276" w:lineRule="auto"/>
      </w:pPr>
      <w:r w:rsidRPr="0099756D">
        <w:t>data or other undesirable results. Since lab exercises will be carried out in part within a public</w:t>
      </w:r>
    </w:p>
    <w:p w14:paraId="13F03B8B" w14:textId="77777777" w:rsidR="0099756D" w:rsidRPr="0099756D" w:rsidRDefault="0099756D" w:rsidP="0099756D">
      <w:pPr>
        <w:spacing w:after="0" w:line="276" w:lineRule="auto"/>
      </w:pPr>
      <w:r w:rsidRPr="0099756D">
        <w:t>network, parents/guardians and students must agree to the following before students can</w:t>
      </w:r>
    </w:p>
    <w:p w14:paraId="0228F9E6" w14:textId="77777777" w:rsidR="0099756D" w:rsidRPr="0099756D" w:rsidRDefault="0099756D" w:rsidP="0099756D">
      <w:pPr>
        <w:spacing w:after="0" w:line="276" w:lineRule="auto"/>
      </w:pPr>
      <w:r w:rsidRPr="0099756D">
        <w:t>participate in lab exercises. If parent/guardians and students are unwilling to sign this form, then</w:t>
      </w:r>
    </w:p>
    <w:p w14:paraId="79079B15" w14:textId="77777777" w:rsidR="0099756D" w:rsidRPr="0099756D" w:rsidRDefault="0099756D" w:rsidP="0099756D">
      <w:pPr>
        <w:spacing w:after="0" w:line="276" w:lineRule="auto"/>
      </w:pPr>
      <w:r w:rsidRPr="0099756D">
        <w:t>students cannot participate in the lab exercise portion of the cyber course.</w:t>
      </w:r>
    </w:p>
    <w:p w14:paraId="33D56D1E" w14:textId="77777777" w:rsidR="0099756D" w:rsidRPr="0099756D" w:rsidRDefault="0099756D" w:rsidP="0099756D">
      <w:pPr>
        <w:spacing w:after="0" w:line="276" w:lineRule="auto"/>
      </w:pPr>
    </w:p>
    <w:p w14:paraId="1DC7E574" w14:textId="77777777" w:rsidR="0099756D" w:rsidRPr="0099756D" w:rsidRDefault="0099756D" w:rsidP="0099756D">
      <w:pPr>
        <w:spacing w:after="0" w:line="276" w:lineRule="auto"/>
      </w:pPr>
      <w:r w:rsidRPr="0099756D">
        <w:rPr>
          <w:b/>
          <w:bCs/>
        </w:rPr>
        <w:t>By signing this document, as a WWHS Student, I agree to:</w:t>
      </w:r>
    </w:p>
    <w:p w14:paraId="18BA468B" w14:textId="77777777" w:rsidR="0099756D" w:rsidRPr="0099756D" w:rsidRDefault="0099756D" w:rsidP="0099756D">
      <w:pPr>
        <w:spacing w:after="0" w:line="276" w:lineRule="auto"/>
      </w:pPr>
    </w:p>
    <w:p w14:paraId="3D310D33" w14:textId="77777777" w:rsidR="0099756D" w:rsidRPr="0099756D" w:rsidRDefault="0099756D" w:rsidP="0099756D">
      <w:pPr>
        <w:spacing w:after="0" w:line="276" w:lineRule="auto"/>
      </w:pPr>
      <w:r w:rsidRPr="0099756D">
        <w:t>- Only examine those accounts and systems specified by my instructor,</w:t>
      </w:r>
    </w:p>
    <w:p w14:paraId="1DD43B0A" w14:textId="77777777" w:rsidR="0099756D" w:rsidRPr="0099756D" w:rsidRDefault="0099756D" w:rsidP="0099756D">
      <w:pPr>
        <w:spacing w:after="0" w:line="276" w:lineRule="auto"/>
      </w:pPr>
      <w:r w:rsidRPr="0099756D">
        <w:t>- Report any security vulnerabilities discovered to Mr. Early or an administrator immediately, and not disclose them to anyone else,</w:t>
      </w:r>
    </w:p>
    <w:p w14:paraId="71E9BC7B" w14:textId="77777777" w:rsidR="0099756D" w:rsidRPr="0099756D" w:rsidRDefault="0099756D" w:rsidP="0099756D">
      <w:pPr>
        <w:spacing w:after="0" w:line="276" w:lineRule="auto"/>
      </w:pPr>
      <w:r w:rsidRPr="0099756D">
        <w:t>- Maintain the confidentiality of any private information I learn through exercises</w:t>
      </w:r>
    </w:p>
    <w:p w14:paraId="2EF0B053" w14:textId="77777777" w:rsidR="0099756D" w:rsidRPr="0099756D" w:rsidRDefault="0099756D" w:rsidP="0099756D">
      <w:pPr>
        <w:spacing w:after="0" w:line="276" w:lineRule="auto"/>
      </w:pPr>
      <w:r w:rsidRPr="0099756D">
        <w:t>- Actively use my account with the understanding that their contents and actions may be discovered by others,</w:t>
      </w:r>
    </w:p>
    <w:p w14:paraId="62A91A85" w14:textId="77777777" w:rsidR="0099756D" w:rsidRPr="0099756D" w:rsidRDefault="0099756D" w:rsidP="0099756D">
      <w:pPr>
        <w:spacing w:after="0" w:line="276" w:lineRule="auto"/>
      </w:pPr>
      <w:r w:rsidRPr="0099756D">
        <w:t>- Waive all claims and discharge Mr. Early and the HCSD Board of Education, its officers, agents, employees and representatives from all claims, demands, liabilities, causes of action related to my participation,</w:t>
      </w:r>
    </w:p>
    <w:p w14:paraId="0C6B4D44" w14:textId="77777777" w:rsidR="0099756D" w:rsidRPr="0099756D" w:rsidRDefault="0099756D" w:rsidP="0099756D">
      <w:pPr>
        <w:spacing w:after="0" w:line="276" w:lineRule="auto"/>
      </w:pPr>
      <w:r w:rsidRPr="0099756D">
        <w:t>- Hold harmless and indemnify Mr. Early and the HCSD Board of Education, its officers, agents, employees and representatives from all claims, demands, liabilities, causes of action, for any consequences or actions should I choose to use what I learn during outside the physical or virtual confines of the laboratory or classroom, and</w:t>
      </w:r>
    </w:p>
    <w:p w14:paraId="0B7FE13B" w14:textId="77777777" w:rsidR="0099756D" w:rsidRPr="0099756D" w:rsidRDefault="0099756D" w:rsidP="0099756D">
      <w:pPr>
        <w:spacing w:after="0" w:line="276" w:lineRule="auto"/>
      </w:pPr>
      <w:r w:rsidRPr="0099756D">
        <w:t>- Abide by the computing policies of the Hernando County School District Board of Education and by all laws governing use of computer resources on campus, the State of Florida, and the United States.</w:t>
      </w:r>
    </w:p>
    <w:p w14:paraId="43F03866" w14:textId="77777777" w:rsidR="0099756D" w:rsidRPr="0099756D" w:rsidRDefault="0099756D" w:rsidP="0099756D">
      <w:pPr>
        <w:spacing w:after="0" w:line="276" w:lineRule="auto"/>
      </w:pPr>
    </w:p>
    <w:p w14:paraId="71B08216" w14:textId="77777777" w:rsidR="0099756D" w:rsidRPr="0099756D" w:rsidRDefault="0099756D" w:rsidP="0099756D">
      <w:pPr>
        <w:spacing w:after="0" w:line="276" w:lineRule="auto"/>
      </w:pPr>
      <w:r w:rsidRPr="0099756D">
        <w:rPr>
          <w:b/>
          <w:bCs/>
        </w:rPr>
        <w:t>By signing this document, I, as a Hernando County School District Student, agree to NOT:</w:t>
      </w:r>
    </w:p>
    <w:p w14:paraId="1B7B6873" w14:textId="77777777" w:rsidR="0099756D" w:rsidRPr="0099756D" w:rsidRDefault="0099756D" w:rsidP="0099756D">
      <w:pPr>
        <w:spacing w:after="0" w:line="276" w:lineRule="auto"/>
      </w:pPr>
    </w:p>
    <w:p w14:paraId="6862D153" w14:textId="77777777" w:rsidR="0099756D" w:rsidRPr="0099756D" w:rsidRDefault="0099756D" w:rsidP="0099756D">
      <w:pPr>
        <w:spacing w:after="0" w:line="276" w:lineRule="auto"/>
      </w:pPr>
      <w:r w:rsidRPr="0099756D">
        <w:lastRenderedPageBreak/>
        <w:t>- Attempt to gain access or any other increase in privilege on any system without authorization,</w:t>
      </w:r>
    </w:p>
    <w:p w14:paraId="32055D48" w14:textId="77777777" w:rsidR="0099756D" w:rsidRPr="0099756D" w:rsidRDefault="0099756D" w:rsidP="0099756D">
      <w:pPr>
        <w:spacing w:after="0" w:line="276" w:lineRule="auto"/>
      </w:pPr>
      <w:r w:rsidRPr="0099756D">
        <w:t>- Disclose any information I discover as a direct or indirect result of lab exercises</w:t>
      </w:r>
    </w:p>
    <w:p w14:paraId="12D85DDD" w14:textId="77777777" w:rsidR="0099756D" w:rsidRPr="0099756D" w:rsidRDefault="0099756D" w:rsidP="0099756D">
      <w:pPr>
        <w:spacing w:after="0" w:line="276" w:lineRule="auto"/>
      </w:pPr>
      <w:r w:rsidRPr="0099756D">
        <w:t>- Take actions that will modify or deny access to any system, data or service not owned by me,</w:t>
      </w:r>
    </w:p>
    <w:p w14:paraId="11959E6F" w14:textId="77777777" w:rsidR="0099756D" w:rsidRPr="0099756D" w:rsidRDefault="0099756D" w:rsidP="0099756D">
      <w:pPr>
        <w:spacing w:after="0" w:line="276" w:lineRule="auto"/>
      </w:pPr>
      <w:r w:rsidRPr="0099756D">
        <w:t>- Attempt to perform any actions or use utilities presented in the laboratory outside the confines and structure of the labs or classroom,</w:t>
      </w:r>
    </w:p>
    <w:p w14:paraId="33EBD62D" w14:textId="77777777" w:rsidR="0099756D" w:rsidRPr="0099756D" w:rsidRDefault="0099756D" w:rsidP="0099756D">
      <w:pPr>
        <w:spacing w:after="0" w:line="276" w:lineRule="auto"/>
      </w:pPr>
      <w:r w:rsidRPr="0099756D">
        <w:t>- Utilize any security vulnerabilities beyond the target accounts or beyond the duration of lab exercises,</w:t>
      </w:r>
    </w:p>
    <w:p w14:paraId="79844B9E" w14:textId="77777777" w:rsidR="0099756D" w:rsidRPr="0099756D" w:rsidRDefault="0099756D" w:rsidP="0099756D">
      <w:pPr>
        <w:spacing w:after="0" w:line="276" w:lineRule="auto"/>
      </w:pPr>
      <w:r w:rsidRPr="0099756D">
        <w:br/>
      </w:r>
      <w:r w:rsidRPr="0099756D">
        <w:br/>
      </w:r>
      <w:r w:rsidRPr="0099756D">
        <w:br/>
      </w:r>
      <w:r w:rsidRPr="0099756D">
        <w:br/>
      </w:r>
      <w:r w:rsidRPr="0099756D">
        <w:br/>
      </w:r>
      <w:r w:rsidRPr="0099756D">
        <w:br/>
      </w:r>
      <w:r w:rsidRPr="0099756D">
        <w:br/>
      </w:r>
    </w:p>
    <w:p w14:paraId="6355F358" w14:textId="77777777" w:rsidR="0099756D" w:rsidRPr="0099756D" w:rsidRDefault="0099756D" w:rsidP="0099756D">
      <w:pPr>
        <w:spacing w:after="0" w:line="276" w:lineRule="auto"/>
      </w:pPr>
      <w:r w:rsidRPr="0099756D">
        <w:t>- Pursue any legal action against Hernando County School District instructors or the Board of Education for any consequences or actions should I choose to use what I learn outside the physical or virtual confines of the WWHS laboratory or classroom,</w:t>
      </w:r>
    </w:p>
    <w:p w14:paraId="7365560D" w14:textId="77777777" w:rsidR="0099756D" w:rsidRPr="0099756D" w:rsidRDefault="0099756D" w:rsidP="0099756D">
      <w:pPr>
        <w:spacing w:after="0" w:line="276" w:lineRule="auto"/>
      </w:pPr>
      <w:r w:rsidRPr="0099756D">
        <w:t>- Download or load any attack software (includes any software that may be construed as attack software) on HCSD networked systems,</w:t>
      </w:r>
    </w:p>
    <w:p w14:paraId="11A31DD2" w14:textId="77777777" w:rsidR="0099756D" w:rsidRPr="0099756D" w:rsidRDefault="0099756D" w:rsidP="0099756D">
      <w:pPr>
        <w:spacing w:after="0" w:line="276" w:lineRule="auto"/>
      </w:pPr>
      <w:r w:rsidRPr="0099756D">
        <w:t>- Launch an attack against CCSD and other System of Georgia assets except as specified in assignments on course systems,</w:t>
      </w:r>
    </w:p>
    <w:p w14:paraId="39BBC6C0" w14:textId="77777777" w:rsidR="0099756D" w:rsidRPr="0099756D" w:rsidRDefault="0099756D" w:rsidP="0099756D">
      <w:pPr>
        <w:spacing w:after="0" w:line="276" w:lineRule="auto"/>
      </w:pPr>
      <w:r w:rsidRPr="0099756D">
        <w:t>- Use any HCSD and other System of Florida systems to initiate an attack, and</w:t>
      </w:r>
    </w:p>
    <w:p w14:paraId="73C475D5" w14:textId="77777777" w:rsidR="0099756D" w:rsidRPr="0099756D" w:rsidRDefault="0099756D" w:rsidP="0099756D">
      <w:pPr>
        <w:spacing w:after="0" w:line="276" w:lineRule="auto"/>
      </w:pPr>
      <w:r w:rsidRPr="0099756D">
        <w:t xml:space="preserve">- Use any HCSD and other </w:t>
      </w:r>
      <w:proofErr w:type="gramStart"/>
      <w:r w:rsidRPr="0099756D">
        <w:t>System of Florida</w:t>
      </w:r>
      <w:proofErr w:type="gramEnd"/>
      <w:r w:rsidRPr="0099756D">
        <w:t xml:space="preserve"> systems </w:t>
      </w:r>
      <w:proofErr w:type="gramStart"/>
      <w:r w:rsidRPr="0099756D">
        <w:t>as a means to</w:t>
      </w:r>
      <w:proofErr w:type="gramEnd"/>
      <w:r w:rsidRPr="0099756D">
        <w:t xml:space="preserve"> exploit another organization.</w:t>
      </w:r>
    </w:p>
    <w:p w14:paraId="52E97486" w14:textId="77777777" w:rsidR="0099756D" w:rsidRPr="0099756D" w:rsidRDefault="0099756D" w:rsidP="0099756D">
      <w:pPr>
        <w:spacing w:after="0" w:line="276" w:lineRule="auto"/>
      </w:pPr>
    </w:p>
    <w:p w14:paraId="6128142A" w14:textId="77777777" w:rsidR="0099756D" w:rsidRPr="0099756D" w:rsidRDefault="0099756D" w:rsidP="0099756D">
      <w:pPr>
        <w:spacing w:after="0" w:line="276" w:lineRule="auto"/>
      </w:pPr>
      <w:r w:rsidRPr="0099756D">
        <w:rPr>
          <w:b/>
          <w:bCs/>
        </w:rPr>
        <w:t>Failure to comply with this agreement may lead to the following consequences:</w:t>
      </w:r>
    </w:p>
    <w:p w14:paraId="599A8724" w14:textId="77777777" w:rsidR="0099756D" w:rsidRPr="0099756D" w:rsidRDefault="0099756D" w:rsidP="0099756D">
      <w:pPr>
        <w:spacing w:after="0" w:line="276" w:lineRule="auto"/>
      </w:pPr>
    </w:p>
    <w:p w14:paraId="183F61E6" w14:textId="77777777" w:rsidR="0099756D" w:rsidRPr="0099756D" w:rsidRDefault="0099756D" w:rsidP="0099756D">
      <w:pPr>
        <w:spacing w:after="0" w:line="276" w:lineRule="auto"/>
      </w:pPr>
      <w:r w:rsidRPr="0099756D">
        <w:t>1) Loss of account privileges for all HCSD systems.</w:t>
      </w:r>
    </w:p>
    <w:p w14:paraId="529B64A8" w14:textId="77777777" w:rsidR="0099756D" w:rsidRPr="0099756D" w:rsidRDefault="0099756D" w:rsidP="0099756D">
      <w:pPr>
        <w:spacing w:after="0" w:line="276" w:lineRule="auto"/>
      </w:pPr>
      <w:r w:rsidRPr="0099756D">
        <w:t>2) Referral of conduct to school authorities.</w:t>
      </w:r>
    </w:p>
    <w:p w14:paraId="2E717266" w14:textId="77777777" w:rsidR="0099756D" w:rsidRPr="0099756D" w:rsidRDefault="0099756D" w:rsidP="0099756D">
      <w:pPr>
        <w:spacing w:after="0" w:line="276" w:lineRule="auto"/>
      </w:pPr>
      <w:r w:rsidRPr="0099756D">
        <w:t>3) Referral of conduct to criminal authorities.</w:t>
      </w:r>
    </w:p>
    <w:p w14:paraId="513E8613" w14:textId="77777777" w:rsidR="0099756D" w:rsidRPr="0099756D" w:rsidRDefault="0099756D" w:rsidP="0099756D">
      <w:pPr>
        <w:spacing w:after="0" w:line="276" w:lineRule="auto"/>
      </w:pPr>
    </w:p>
    <w:p w14:paraId="4B08EA13" w14:textId="5028B8E9" w:rsidR="0099756D" w:rsidRPr="0099756D" w:rsidRDefault="0099756D" w:rsidP="0099756D">
      <w:pPr>
        <w:spacing w:after="0" w:line="276" w:lineRule="auto"/>
      </w:pPr>
      <w:r w:rsidRPr="0099756D">
        <w:t>Failure to agree to these terms forfeits your right to participate in the AP Cyber Security Class. Continued participation in classroom activities is viewed as acceptance to these terms and conditions.</w:t>
      </w:r>
    </w:p>
    <w:p w14:paraId="3008C886" w14:textId="35908B1D" w:rsidR="0099756D" w:rsidRPr="0099756D" w:rsidRDefault="0099756D" w:rsidP="0099756D">
      <w:pPr>
        <w:spacing w:after="0" w:line="276" w:lineRule="auto"/>
      </w:pPr>
    </w:p>
    <w:p w14:paraId="5C018C8D" w14:textId="77777777" w:rsidR="0099756D" w:rsidRPr="0099756D" w:rsidRDefault="0099756D" w:rsidP="0099756D">
      <w:pPr>
        <w:spacing w:after="0" w:line="276" w:lineRule="auto"/>
      </w:pPr>
      <w:r w:rsidRPr="0099756D">
        <w:t>_________________________________________________________________________</w:t>
      </w:r>
    </w:p>
    <w:p w14:paraId="2BA337BA" w14:textId="0D25B480" w:rsidR="0099756D" w:rsidRPr="0099756D" w:rsidRDefault="00906196" w:rsidP="0099756D">
      <w:pPr>
        <w:spacing w:after="0" w:line="276" w:lineRule="auto"/>
      </w:pPr>
      <w:r>
        <w:t xml:space="preserve">Parent </w:t>
      </w:r>
      <w:r w:rsidR="0099756D" w:rsidRPr="0099756D">
        <w:t>Signature and Date</w:t>
      </w:r>
      <w:r w:rsidR="0099756D" w:rsidRPr="0099756D">
        <w:tab/>
      </w:r>
      <w:r w:rsidR="0099756D" w:rsidRPr="0099756D">
        <w:br/>
      </w:r>
    </w:p>
    <w:p w14:paraId="2F9DB682" w14:textId="77777777" w:rsidR="0099756D" w:rsidRPr="0099756D" w:rsidRDefault="0099756D" w:rsidP="0099756D">
      <w:pPr>
        <w:spacing w:after="0" w:line="276" w:lineRule="auto"/>
      </w:pPr>
      <w:r w:rsidRPr="0099756D">
        <w:t>_________________________________________________________________________</w:t>
      </w:r>
    </w:p>
    <w:p w14:paraId="506F6E32" w14:textId="14D75931" w:rsidR="0099756D" w:rsidRPr="0099756D" w:rsidRDefault="00906196" w:rsidP="0099756D">
      <w:pPr>
        <w:spacing w:after="0" w:line="276" w:lineRule="auto"/>
      </w:pPr>
      <w:r>
        <w:t xml:space="preserve">Parent </w:t>
      </w:r>
      <w:r w:rsidR="0099756D" w:rsidRPr="0099756D">
        <w:t>Signed name and Date</w:t>
      </w:r>
    </w:p>
    <w:p w14:paraId="59DAF7EE" w14:textId="77777777" w:rsidR="0099756D" w:rsidRDefault="0099756D" w:rsidP="00CB526E">
      <w:pPr>
        <w:spacing w:after="0" w:line="276" w:lineRule="auto"/>
      </w:pPr>
    </w:p>
    <w:sectPr w:rsidR="0099756D" w:rsidSect="003B51DB">
      <w:footerReference w:type="default" r:id="rId11"/>
      <w:pgSz w:w="12240" w:h="15840"/>
      <w:pgMar w:top="432" w:right="720" w:bottom="432"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D712A" w14:textId="77777777" w:rsidR="0013311E" w:rsidRDefault="0013311E" w:rsidP="00455C61">
      <w:pPr>
        <w:spacing w:after="0" w:line="240" w:lineRule="auto"/>
      </w:pPr>
      <w:r>
        <w:separator/>
      </w:r>
    </w:p>
  </w:endnote>
  <w:endnote w:type="continuationSeparator" w:id="0">
    <w:p w14:paraId="53EF14EF" w14:textId="77777777" w:rsidR="0013311E" w:rsidRDefault="0013311E" w:rsidP="00455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tardos Stencil">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XSpec="center" w:tblpY="1"/>
      <w:tblW w:w="11405" w:type="dxa"/>
      <w:jc w:val="center"/>
      <w:tblBorders>
        <w:top w:val="thinThickMediumGap" w:sz="24" w:space="0" w:color="275317" w:themeColor="accent6" w:themeShade="80"/>
        <w:left w:val="thinThickMediumGap" w:sz="24" w:space="0" w:color="275317" w:themeColor="accent6" w:themeShade="80"/>
        <w:bottom w:val="thickThinMediumGap" w:sz="24" w:space="0" w:color="275317" w:themeColor="accent6" w:themeShade="80"/>
        <w:right w:val="thickThinMediumGap" w:sz="24" w:space="0" w:color="275317" w:themeColor="accent6" w:themeShade="80"/>
        <w:insideH w:val="none" w:sz="0" w:space="0" w:color="auto"/>
        <w:insideV w:val="none" w:sz="0" w:space="0" w:color="auto"/>
      </w:tblBorders>
      <w:tblLayout w:type="fixed"/>
      <w:tblCellMar>
        <w:top w:w="72" w:type="dxa"/>
        <w:left w:w="115" w:type="dxa"/>
        <w:right w:w="115" w:type="dxa"/>
      </w:tblCellMar>
      <w:tblLook w:val="04A0" w:firstRow="1" w:lastRow="0" w:firstColumn="1" w:lastColumn="0" w:noHBand="0" w:noVBand="1"/>
    </w:tblPr>
    <w:tblGrid>
      <w:gridCol w:w="3801"/>
      <w:gridCol w:w="3802"/>
      <w:gridCol w:w="3802"/>
    </w:tblGrid>
    <w:tr w:rsidR="00455C61" w14:paraId="0E623F8C" w14:textId="77777777" w:rsidTr="006B40D7">
      <w:trPr>
        <w:trHeight w:val="21"/>
        <w:jc w:val="center"/>
      </w:trPr>
      <w:tc>
        <w:tcPr>
          <w:tcW w:w="3801" w:type="dxa"/>
          <w:vAlign w:val="center"/>
        </w:tcPr>
        <w:p w14:paraId="7D24F18F" w14:textId="77777777" w:rsidR="00455C61" w:rsidRPr="001762CF" w:rsidRDefault="00455C61" w:rsidP="00455C61">
          <w:pPr>
            <w:jc w:val="center"/>
            <w:rPr>
              <w:b/>
              <w:bCs/>
            </w:rPr>
          </w:pPr>
          <w:r w:rsidRPr="001762CF">
            <w:rPr>
              <w:b/>
              <w:bCs/>
            </w:rPr>
            <w:t>#WWHSHornets</w:t>
          </w:r>
        </w:p>
      </w:tc>
      <w:tc>
        <w:tcPr>
          <w:tcW w:w="3802" w:type="dxa"/>
          <w:vAlign w:val="center"/>
        </w:tcPr>
        <w:p w14:paraId="0D53E67A" w14:textId="77777777" w:rsidR="00455C61" w:rsidRPr="001762CF" w:rsidRDefault="00455C61" w:rsidP="00455C61">
          <w:pPr>
            <w:jc w:val="center"/>
            <w:rPr>
              <w:b/>
              <w:bCs/>
            </w:rPr>
          </w:pPr>
          <w:r w:rsidRPr="001762CF">
            <w:rPr>
              <w:b/>
              <w:bCs/>
            </w:rPr>
            <w:t>#TakeFlight</w:t>
          </w:r>
        </w:p>
      </w:tc>
      <w:tc>
        <w:tcPr>
          <w:tcW w:w="3802" w:type="dxa"/>
          <w:vAlign w:val="center"/>
        </w:tcPr>
        <w:p w14:paraId="66BD7C9B" w14:textId="77777777" w:rsidR="00455C61" w:rsidRPr="001762CF" w:rsidRDefault="00455C61" w:rsidP="00455C61">
          <w:pPr>
            <w:jc w:val="center"/>
            <w:rPr>
              <w:b/>
              <w:bCs/>
              <w:noProof/>
              <w14:ligatures w14:val="none"/>
            </w:rPr>
          </w:pPr>
          <w:r w:rsidRPr="001762CF">
            <w:rPr>
              <w:b/>
              <w:bCs/>
              <w:noProof/>
              <w14:ligatures w14:val="none"/>
            </w:rPr>
            <w:t>#OneSwarm</w:t>
          </w:r>
        </w:p>
      </w:tc>
    </w:tr>
  </w:tbl>
  <w:p w14:paraId="6A2C8D49" w14:textId="77777777" w:rsidR="00455C61" w:rsidRDefault="00455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0BD41" w14:textId="77777777" w:rsidR="0013311E" w:rsidRDefault="0013311E" w:rsidP="00455C61">
      <w:pPr>
        <w:spacing w:after="0" w:line="240" w:lineRule="auto"/>
      </w:pPr>
      <w:r>
        <w:separator/>
      </w:r>
    </w:p>
  </w:footnote>
  <w:footnote w:type="continuationSeparator" w:id="0">
    <w:p w14:paraId="4C92A359" w14:textId="77777777" w:rsidR="0013311E" w:rsidRDefault="0013311E" w:rsidP="00455C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C3C37"/>
    <w:multiLevelType w:val="hybridMultilevel"/>
    <w:tmpl w:val="ABEC2F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CB3722A"/>
    <w:multiLevelType w:val="hybridMultilevel"/>
    <w:tmpl w:val="1D964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C451484"/>
    <w:multiLevelType w:val="hybridMultilevel"/>
    <w:tmpl w:val="5D5E5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52D2081"/>
    <w:multiLevelType w:val="hybridMultilevel"/>
    <w:tmpl w:val="72606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9B15CE5"/>
    <w:multiLevelType w:val="hybridMultilevel"/>
    <w:tmpl w:val="14DCB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0062017">
    <w:abstractNumId w:val="0"/>
  </w:num>
  <w:num w:numId="2" w16cid:durableId="1670015231">
    <w:abstractNumId w:val="2"/>
  </w:num>
  <w:num w:numId="3" w16cid:durableId="1785688517">
    <w:abstractNumId w:val="3"/>
  </w:num>
  <w:num w:numId="4" w16cid:durableId="618296562">
    <w:abstractNumId w:val="1"/>
  </w:num>
  <w:num w:numId="5" w16cid:durableId="2124028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C28"/>
    <w:rsid w:val="000213C9"/>
    <w:rsid w:val="00042172"/>
    <w:rsid w:val="00064932"/>
    <w:rsid w:val="0007796F"/>
    <w:rsid w:val="000A0A01"/>
    <w:rsid w:val="000A6F79"/>
    <w:rsid w:val="000D7D56"/>
    <w:rsid w:val="00103DA1"/>
    <w:rsid w:val="00110345"/>
    <w:rsid w:val="00116007"/>
    <w:rsid w:val="00120160"/>
    <w:rsid w:val="0013311E"/>
    <w:rsid w:val="00150A17"/>
    <w:rsid w:val="00170091"/>
    <w:rsid w:val="0017473C"/>
    <w:rsid w:val="001B229B"/>
    <w:rsid w:val="001B6888"/>
    <w:rsid w:val="001B7EBC"/>
    <w:rsid w:val="001D07CB"/>
    <w:rsid w:val="001E48C0"/>
    <w:rsid w:val="001E635A"/>
    <w:rsid w:val="001F4CD0"/>
    <w:rsid w:val="00200003"/>
    <w:rsid w:val="00217E82"/>
    <w:rsid w:val="002211C5"/>
    <w:rsid w:val="00230950"/>
    <w:rsid w:val="00250671"/>
    <w:rsid w:val="00277FC7"/>
    <w:rsid w:val="002A4216"/>
    <w:rsid w:val="002F20D8"/>
    <w:rsid w:val="002F6FAB"/>
    <w:rsid w:val="00334322"/>
    <w:rsid w:val="0034589F"/>
    <w:rsid w:val="00366F07"/>
    <w:rsid w:val="0037483D"/>
    <w:rsid w:val="003940A2"/>
    <w:rsid w:val="003A734F"/>
    <w:rsid w:val="003B286D"/>
    <w:rsid w:val="003B51DB"/>
    <w:rsid w:val="003C0813"/>
    <w:rsid w:val="003F5B29"/>
    <w:rsid w:val="003F7457"/>
    <w:rsid w:val="00420100"/>
    <w:rsid w:val="004552A7"/>
    <w:rsid w:val="00455C61"/>
    <w:rsid w:val="004660CE"/>
    <w:rsid w:val="00472099"/>
    <w:rsid w:val="004C25CF"/>
    <w:rsid w:val="004C700E"/>
    <w:rsid w:val="004D1577"/>
    <w:rsid w:val="004E508A"/>
    <w:rsid w:val="004E6D2A"/>
    <w:rsid w:val="005043C5"/>
    <w:rsid w:val="00507E42"/>
    <w:rsid w:val="00517DFA"/>
    <w:rsid w:val="0055164F"/>
    <w:rsid w:val="00557738"/>
    <w:rsid w:val="005A11DB"/>
    <w:rsid w:val="005A78F7"/>
    <w:rsid w:val="005C26D3"/>
    <w:rsid w:val="005D652F"/>
    <w:rsid w:val="005E4338"/>
    <w:rsid w:val="005F6E7F"/>
    <w:rsid w:val="00643222"/>
    <w:rsid w:val="00673A30"/>
    <w:rsid w:val="006814EC"/>
    <w:rsid w:val="006838C5"/>
    <w:rsid w:val="0069225B"/>
    <w:rsid w:val="00696277"/>
    <w:rsid w:val="006B40D7"/>
    <w:rsid w:val="006E7F0D"/>
    <w:rsid w:val="00701104"/>
    <w:rsid w:val="00723A60"/>
    <w:rsid w:val="0075287E"/>
    <w:rsid w:val="0075687D"/>
    <w:rsid w:val="007B22C2"/>
    <w:rsid w:val="007E5062"/>
    <w:rsid w:val="007F0E8F"/>
    <w:rsid w:val="00806E04"/>
    <w:rsid w:val="00826260"/>
    <w:rsid w:val="0083319A"/>
    <w:rsid w:val="0085594F"/>
    <w:rsid w:val="0085679E"/>
    <w:rsid w:val="00874F5B"/>
    <w:rsid w:val="008B0C42"/>
    <w:rsid w:val="008B7CF0"/>
    <w:rsid w:val="00906196"/>
    <w:rsid w:val="00910156"/>
    <w:rsid w:val="009259DC"/>
    <w:rsid w:val="00934E17"/>
    <w:rsid w:val="00944AFB"/>
    <w:rsid w:val="00964A58"/>
    <w:rsid w:val="0099756D"/>
    <w:rsid w:val="009C1A9A"/>
    <w:rsid w:val="009C65EA"/>
    <w:rsid w:val="009D3BDD"/>
    <w:rsid w:val="009F55DD"/>
    <w:rsid w:val="00A50A3E"/>
    <w:rsid w:val="00A566D6"/>
    <w:rsid w:val="00A65DC6"/>
    <w:rsid w:val="00A834C0"/>
    <w:rsid w:val="00A8618A"/>
    <w:rsid w:val="00A96C28"/>
    <w:rsid w:val="00AD763B"/>
    <w:rsid w:val="00AE3B83"/>
    <w:rsid w:val="00B23008"/>
    <w:rsid w:val="00B57041"/>
    <w:rsid w:val="00B815F1"/>
    <w:rsid w:val="00BF2DCD"/>
    <w:rsid w:val="00BF30DD"/>
    <w:rsid w:val="00BF6BB4"/>
    <w:rsid w:val="00C13398"/>
    <w:rsid w:val="00C5064E"/>
    <w:rsid w:val="00C52143"/>
    <w:rsid w:val="00C7671C"/>
    <w:rsid w:val="00C81A1C"/>
    <w:rsid w:val="00C97C07"/>
    <w:rsid w:val="00CA555C"/>
    <w:rsid w:val="00CB526E"/>
    <w:rsid w:val="00CC3B77"/>
    <w:rsid w:val="00CE1BC9"/>
    <w:rsid w:val="00CF31AA"/>
    <w:rsid w:val="00D13EF1"/>
    <w:rsid w:val="00D228A5"/>
    <w:rsid w:val="00D37695"/>
    <w:rsid w:val="00D43D5F"/>
    <w:rsid w:val="00D4724C"/>
    <w:rsid w:val="00DB559B"/>
    <w:rsid w:val="00DF351C"/>
    <w:rsid w:val="00E151D8"/>
    <w:rsid w:val="00E36FAE"/>
    <w:rsid w:val="00E5675D"/>
    <w:rsid w:val="00E61D76"/>
    <w:rsid w:val="00E62AE5"/>
    <w:rsid w:val="00E92764"/>
    <w:rsid w:val="00E97038"/>
    <w:rsid w:val="00ED2BFB"/>
    <w:rsid w:val="00F019E3"/>
    <w:rsid w:val="00F33D5F"/>
    <w:rsid w:val="00F5034A"/>
    <w:rsid w:val="00F509F8"/>
    <w:rsid w:val="00F5754E"/>
    <w:rsid w:val="00F575ED"/>
    <w:rsid w:val="00F80E4D"/>
    <w:rsid w:val="00FD2BA1"/>
    <w:rsid w:val="00FE1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32222"/>
  <w15:chartTrackingRefBased/>
  <w15:docId w15:val="{23CB5E05-C933-4EDB-9317-5C1D781E9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6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6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6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6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6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6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6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6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6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6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6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6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6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6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64E"/>
    <w:rPr>
      <w:rFonts w:eastAsiaTheme="majorEastAsia" w:cstheme="majorBidi"/>
      <w:color w:val="272727" w:themeColor="text1" w:themeTint="D8"/>
    </w:rPr>
  </w:style>
  <w:style w:type="paragraph" w:styleId="Title">
    <w:name w:val="Title"/>
    <w:basedOn w:val="Normal"/>
    <w:next w:val="Normal"/>
    <w:link w:val="TitleChar"/>
    <w:uiPriority w:val="10"/>
    <w:qFormat/>
    <w:rsid w:val="00C506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6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64E"/>
    <w:pPr>
      <w:spacing w:before="160"/>
      <w:jc w:val="center"/>
    </w:pPr>
    <w:rPr>
      <w:i/>
      <w:iCs/>
      <w:color w:val="404040" w:themeColor="text1" w:themeTint="BF"/>
    </w:rPr>
  </w:style>
  <w:style w:type="character" w:customStyle="1" w:styleId="QuoteChar">
    <w:name w:val="Quote Char"/>
    <w:basedOn w:val="DefaultParagraphFont"/>
    <w:link w:val="Quote"/>
    <w:uiPriority w:val="29"/>
    <w:rsid w:val="00C5064E"/>
    <w:rPr>
      <w:i/>
      <w:iCs/>
      <w:color w:val="404040" w:themeColor="text1" w:themeTint="BF"/>
    </w:rPr>
  </w:style>
  <w:style w:type="paragraph" w:styleId="ListParagraph">
    <w:name w:val="List Paragraph"/>
    <w:basedOn w:val="Normal"/>
    <w:uiPriority w:val="34"/>
    <w:qFormat/>
    <w:rsid w:val="00C5064E"/>
    <w:pPr>
      <w:ind w:left="720"/>
      <w:contextualSpacing/>
    </w:pPr>
  </w:style>
  <w:style w:type="character" w:styleId="IntenseEmphasis">
    <w:name w:val="Intense Emphasis"/>
    <w:basedOn w:val="DefaultParagraphFont"/>
    <w:uiPriority w:val="21"/>
    <w:qFormat/>
    <w:rsid w:val="00C5064E"/>
    <w:rPr>
      <w:i/>
      <w:iCs/>
      <w:color w:val="0F4761" w:themeColor="accent1" w:themeShade="BF"/>
    </w:rPr>
  </w:style>
  <w:style w:type="paragraph" w:styleId="IntenseQuote">
    <w:name w:val="Intense Quote"/>
    <w:basedOn w:val="Normal"/>
    <w:next w:val="Normal"/>
    <w:link w:val="IntenseQuoteChar"/>
    <w:uiPriority w:val="30"/>
    <w:qFormat/>
    <w:rsid w:val="00C506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64E"/>
    <w:rPr>
      <w:i/>
      <w:iCs/>
      <w:color w:val="0F4761" w:themeColor="accent1" w:themeShade="BF"/>
    </w:rPr>
  </w:style>
  <w:style w:type="character" w:styleId="IntenseReference">
    <w:name w:val="Intense Reference"/>
    <w:basedOn w:val="DefaultParagraphFont"/>
    <w:uiPriority w:val="32"/>
    <w:qFormat/>
    <w:rsid w:val="00C5064E"/>
    <w:rPr>
      <w:b/>
      <w:bCs/>
      <w:smallCaps/>
      <w:color w:val="0F4761" w:themeColor="accent1" w:themeShade="BF"/>
      <w:spacing w:val="5"/>
    </w:rPr>
  </w:style>
  <w:style w:type="table" w:styleId="TableGrid">
    <w:name w:val="Table Grid"/>
    <w:basedOn w:val="TableNormal"/>
    <w:uiPriority w:val="39"/>
    <w:rsid w:val="00C5064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5C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C61"/>
  </w:style>
  <w:style w:type="paragraph" w:styleId="Footer">
    <w:name w:val="footer"/>
    <w:basedOn w:val="Normal"/>
    <w:link w:val="FooterChar"/>
    <w:uiPriority w:val="99"/>
    <w:unhideWhenUsed/>
    <w:rsid w:val="00455C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rrman_m\OneDrive%20-%20Hernando%20County%20School%20District\Documents\25-26%20planning\WWHS%20LETTER%20HEAD%2025-26%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5A3E09227640459ABE16BD42276A9F" ma:contentTypeVersion="18" ma:contentTypeDescription="Create a new document." ma:contentTypeScope="" ma:versionID="bd28c94c71e5f506a93079d44d1c7ab5">
  <xsd:schema xmlns:xsd="http://www.w3.org/2001/XMLSchema" xmlns:xs="http://www.w3.org/2001/XMLSchema" xmlns:p="http://schemas.microsoft.com/office/2006/metadata/properties" xmlns:ns3="7d4f14db-1dbb-48b7-bd08-f5c9d5cd5992" xmlns:ns4="e367fb3f-4159-44be-aa47-9a3a5ed20075" targetNamespace="http://schemas.microsoft.com/office/2006/metadata/properties" ma:root="true" ma:fieldsID="359b1f9fcdd256254dc665c330d911ae" ns3:_="" ns4:_="">
    <xsd:import namespace="7d4f14db-1dbb-48b7-bd08-f5c9d5cd5992"/>
    <xsd:import namespace="e367fb3f-4159-44be-aa47-9a3a5ed200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DateTaken"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f14db-1dbb-48b7-bd08-f5c9d5cd59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7fb3f-4159-44be-aa47-9a3a5ed200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d4f14db-1dbb-48b7-bd08-f5c9d5cd5992" xsi:nil="true"/>
  </documentManagement>
</p:properties>
</file>

<file path=customXml/itemProps1.xml><?xml version="1.0" encoding="utf-8"?>
<ds:datastoreItem xmlns:ds="http://schemas.openxmlformats.org/officeDocument/2006/customXml" ds:itemID="{4F8FE8F7-6C7A-477F-B067-51ED50766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f14db-1dbb-48b7-bd08-f5c9d5cd5992"/>
    <ds:schemaRef ds:uri="e367fb3f-4159-44be-aa47-9a3a5ed20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8DC4A3-819A-4A0A-AE57-2781E8D85987}">
  <ds:schemaRefs>
    <ds:schemaRef ds:uri="http://schemas.microsoft.com/sharepoint/v3/contenttype/forms"/>
  </ds:schemaRefs>
</ds:datastoreItem>
</file>

<file path=customXml/itemProps3.xml><?xml version="1.0" encoding="utf-8"?>
<ds:datastoreItem xmlns:ds="http://schemas.openxmlformats.org/officeDocument/2006/customXml" ds:itemID="{E2838FEE-47D0-4878-81BC-61833666B07F}">
  <ds:schemaRefs>
    <ds:schemaRef ds:uri="http://schemas.microsoft.com/office/2006/metadata/properties"/>
    <ds:schemaRef ds:uri="http://schemas.microsoft.com/office/infopath/2007/PartnerControls"/>
    <ds:schemaRef ds:uri="7d4f14db-1dbb-48b7-bd08-f5c9d5cd5992"/>
  </ds:schemaRefs>
</ds:datastoreItem>
</file>

<file path=docProps/app.xml><?xml version="1.0" encoding="utf-8"?>
<Properties xmlns="http://schemas.openxmlformats.org/officeDocument/2006/extended-properties" xmlns:vt="http://schemas.openxmlformats.org/officeDocument/2006/docPropsVTypes">
  <Template>WWHS LETTER HEAD 25-26 </Template>
  <TotalTime>0</TotalTime>
  <Pages>2</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Hernando County School District</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Mildred Murrman</dc:creator>
  <cp:keywords/>
  <dc:description/>
  <cp:lastModifiedBy>Justen Early</cp:lastModifiedBy>
  <cp:revision>2</cp:revision>
  <cp:lastPrinted>2026-07-06T12:35:00Z</cp:lastPrinted>
  <dcterms:created xsi:type="dcterms:W3CDTF">2026-08-09T20:01:00Z</dcterms:created>
  <dcterms:modified xsi:type="dcterms:W3CDTF">2026-08-09T20:01:00Z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0x010100475A3E09227640459ABE16BD42276A9F</vt:lpwstr>
  </property>
</Properties>
</file>